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F0276"/>
    <w:multiLevelType w:val="hybridMultilevel"/>
    <w:tmpl w:val="25D24E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31C7C"/>
    <w:multiLevelType w:val="hybridMultilevel"/>
    <w:tmpl w:val="E068746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FEA2194E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82281"/>
    <w:multiLevelType w:val="hybridMultilevel"/>
    <w:tmpl w:val="AFB8B3CE"/>
    <w:lvl w:ilvl="0" w:tplc="6B6EF4D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0C4676"/>
    <w:multiLevelType w:val="hybridMultilevel"/>
    <w:tmpl w:val="C46851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436A7"/>
    <w:multiLevelType w:val="hybridMultilevel"/>
    <w:tmpl w:val="D2802F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6217E"/>
    <w:multiLevelType w:val="hybridMultilevel"/>
    <w:tmpl w:val="331638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1C62D3"/>
    <w:multiLevelType w:val="hybridMultilevel"/>
    <w:tmpl w:val="17047264"/>
    <w:lvl w:ilvl="0" w:tplc="3E88693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D5DA3"/>
    <w:multiLevelType w:val="hybridMultilevel"/>
    <w:tmpl w:val="EAD0E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E5657"/>
    <w:multiLevelType w:val="hybridMultilevel"/>
    <w:tmpl w:val="3D58D64A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29087A"/>
    <w:multiLevelType w:val="hybridMultilevel"/>
    <w:tmpl w:val="BCBE6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32A59"/>
    <w:multiLevelType w:val="hybridMultilevel"/>
    <w:tmpl w:val="9DA8B1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D0B8A"/>
    <w:multiLevelType w:val="hybridMultilevel"/>
    <w:tmpl w:val="9C6A40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C4373D"/>
    <w:multiLevelType w:val="hybridMultilevel"/>
    <w:tmpl w:val="AD9820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60FFC"/>
    <w:multiLevelType w:val="hybridMultilevel"/>
    <w:tmpl w:val="DF1A89A8"/>
    <w:lvl w:ilvl="0" w:tplc="3E88693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0D27E7"/>
    <w:multiLevelType w:val="hybridMultilevel"/>
    <w:tmpl w:val="065E9A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861FF"/>
    <w:multiLevelType w:val="hybridMultilevel"/>
    <w:tmpl w:val="7C8C6D6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F2686"/>
    <w:multiLevelType w:val="hybridMultilevel"/>
    <w:tmpl w:val="356E07F6"/>
    <w:lvl w:ilvl="0" w:tplc="CBF0337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64198C"/>
    <w:multiLevelType w:val="hybridMultilevel"/>
    <w:tmpl w:val="A76ED6B0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015C64"/>
    <w:multiLevelType w:val="hybridMultilevel"/>
    <w:tmpl w:val="623AD87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3C04D8"/>
    <w:multiLevelType w:val="hybridMultilevel"/>
    <w:tmpl w:val="EB7A4C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3751E"/>
    <w:multiLevelType w:val="hybridMultilevel"/>
    <w:tmpl w:val="B53A1D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E76C9"/>
    <w:multiLevelType w:val="hybridMultilevel"/>
    <w:tmpl w:val="648E0262"/>
    <w:lvl w:ilvl="0" w:tplc="ED52052A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B306F6"/>
    <w:multiLevelType w:val="hybridMultilevel"/>
    <w:tmpl w:val="8A402E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55E30"/>
    <w:multiLevelType w:val="hybridMultilevel"/>
    <w:tmpl w:val="5D6ED05A"/>
    <w:lvl w:ilvl="0" w:tplc="E006C46C">
      <w:start w:val="1"/>
      <w:numFmt w:val="decimal"/>
      <w:lvlText w:val="%1.a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17"/>
  </w:num>
  <w:num w:numId="5">
    <w:abstractNumId w:val="1"/>
  </w:num>
  <w:num w:numId="6">
    <w:abstractNumId w:val="10"/>
  </w:num>
  <w:num w:numId="7">
    <w:abstractNumId w:val="2"/>
  </w:num>
  <w:num w:numId="8">
    <w:abstractNumId w:val="18"/>
  </w:num>
  <w:num w:numId="9">
    <w:abstractNumId w:val="19"/>
  </w:num>
  <w:num w:numId="10">
    <w:abstractNumId w:val="0"/>
  </w:num>
  <w:num w:numId="11">
    <w:abstractNumId w:val="14"/>
  </w:num>
  <w:num w:numId="12">
    <w:abstractNumId w:val="15"/>
  </w:num>
  <w:num w:numId="13">
    <w:abstractNumId w:val="23"/>
  </w:num>
  <w:num w:numId="14">
    <w:abstractNumId w:val="21"/>
  </w:num>
  <w:num w:numId="15">
    <w:abstractNumId w:val="20"/>
  </w:num>
  <w:num w:numId="16">
    <w:abstractNumId w:val="8"/>
  </w:num>
  <w:num w:numId="17">
    <w:abstractNumId w:val="22"/>
  </w:num>
  <w:num w:numId="18">
    <w:abstractNumId w:val="13"/>
  </w:num>
  <w:num w:numId="19">
    <w:abstractNumId w:val="7"/>
  </w:num>
  <w:num w:numId="20">
    <w:abstractNumId w:val="3"/>
  </w:num>
  <w:num w:numId="21">
    <w:abstractNumId w:val="6"/>
  </w:num>
  <w:num w:numId="22">
    <w:abstractNumId w:val="9"/>
  </w:num>
  <w:num w:numId="23">
    <w:abstractNumId w:val="4"/>
  </w:num>
  <w:num w:numId="24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BB2"/>
    <w:rsid w:val="000036AF"/>
    <w:rsid w:val="00014D2E"/>
    <w:rsid w:val="0009303B"/>
    <w:rsid w:val="000A3A28"/>
    <w:rsid w:val="000B1EA4"/>
    <w:rsid w:val="000B3B83"/>
    <w:rsid w:val="000F30FB"/>
    <w:rsid w:val="00111BA1"/>
    <w:rsid w:val="00126DEA"/>
    <w:rsid w:val="00127AEC"/>
    <w:rsid w:val="00134845"/>
    <w:rsid w:val="00157E86"/>
    <w:rsid w:val="00162C2C"/>
    <w:rsid w:val="00177AB3"/>
    <w:rsid w:val="001816CA"/>
    <w:rsid w:val="00183F27"/>
    <w:rsid w:val="00187A03"/>
    <w:rsid w:val="001C71CE"/>
    <w:rsid w:val="001E160B"/>
    <w:rsid w:val="001F6D63"/>
    <w:rsid w:val="00230B88"/>
    <w:rsid w:val="00247696"/>
    <w:rsid w:val="00253768"/>
    <w:rsid w:val="00295F61"/>
    <w:rsid w:val="002A2D5F"/>
    <w:rsid w:val="002A3D62"/>
    <w:rsid w:val="00331774"/>
    <w:rsid w:val="00334A9B"/>
    <w:rsid w:val="0036370B"/>
    <w:rsid w:val="003A5A98"/>
    <w:rsid w:val="003E26AB"/>
    <w:rsid w:val="003E4B6B"/>
    <w:rsid w:val="004324C7"/>
    <w:rsid w:val="004F0FE1"/>
    <w:rsid w:val="004F5252"/>
    <w:rsid w:val="00537376"/>
    <w:rsid w:val="005550C3"/>
    <w:rsid w:val="00573578"/>
    <w:rsid w:val="005A24EB"/>
    <w:rsid w:val="005C556B"/>
    <w:rsid w:val="00603134"/>
    <w:rsid w:val="00605C66"/>
    <w:rsid w:val="006348A1"/>
    <w:rsid w:val="006546BF"/>
    <w:rsid w:val="006616D3"/>
    <w:rsid w:val="00670EA8"/>
    <w:rsid w:val="00685423"/>
    <w:rsid w:val="00685500"/>
    <w:rsid w:val="00713078"/>
    <w:rsid w:val="00723F31"/>
    <w:rsid w:val="00732BB2"/>
    <w:rsid w:val="00747D23"/>
    <w:rsid w:val="00747D2A"/>
    <w:rsid w:val="00757DD6"/>
    <w:rsid w:val="00775328"/>
    <w:rsid w:val="00781BA1"/>
    <w:rsid w:val="00787AF9"/>
    <w:rsid w:val="007C69FB"/>
    <w:rsid w:val="00846419"/>
    <w:rsid w:val="0084744B"/>
    <w:rsid w:val="008C0B39"/>
    <w:rsid w:val="009037E7"/>
    <w:rsid w:val="00907C47"/>
    <w:rsid w:val="009254FA"/>
    <w:rsid w:val="00947B79"/>
    <w:rsid w:val="009B1280"/>
    <w:rsid w:val="009B6C92"/>
    <w:rsid w:val="009F69BA"/>
    <w:rsid w:val="00A15120"/>
    <w:rsid w:val="00A37F98"/>
    <w:rsid w:val="00A45BDE"/>
    <w:rsid w:val="00A575FA"/>
    <w:rsid w:val="00AE516F"/>
    <w:rsid w:val="00B0514C"/>
    <w:rsid w:val="00B16873"/>
    <w:rsid w:val="00B23054"/>
    <w:rsid w:val="00BA61EB"/>
    <w:rsid w:val="00BF0F6F"/>
    <w:rsid w:val="00C0632F"/>
    <w:rsid w:val="00C06331"/>
    <w:rsid w:val="00C136EF"/>
    <w:rsid w:val="00C238FB"/>
    <w:rsid w:val="00C3536C"/>
    <w:rsid w:val="00C378C7"/>
    <w:rsid w:val="00C502A2"/>
    <w:rsid w:val="00C7143D"/>
    <w:rsid w:val="00C97023"/>
    <w:rsid w:val="00CA4FF5"/>
    <w:rsid w:val="00CB6BB1"/>
    <w:rsid w:val="00CC202E"/>
    <w:rsid w:val="00CC64FC"/>
    <w:rsid w:val="00D23B58"/>
    <w:rsid w:val="00D50137"/>
    <w:rsid w:val="00DB095C"/>
    <w:rsid w:val="00DD5D54"/>
    <w:rsid w:val="00DD7823"/>
    <w:rsid w:val="00E260F4"/>
    <w:rsid w:val="00E343C7"/>
    <w:rsid w:val="00E4444A"/>
    <w:rsid w:val="00E70C0D"/>
    <w:rsid w:val="00E86A46"/>
    <w:rsid w:val="00EB1A6F"/>
    <w:rsid w:val="00EB76C4"/>
    <w:rsid w:val="00ED446F"/>
    <w:rsid w:val="00EE104B"/>
    <w:rsid w:val="00EF20DE"/>
    <w:rsid w:val="00F152B9"/>
    <w:rsid w:val="00F15F71"/>
    <w:rsid w:val="00F2428D"/>
    <w:rsid w:val="00F272F1"/>
    <w:rsid w:val="00F325BD"/>
    <w:rsid w:val="00FA264F"/>
    <w:rsid w:val="00FF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B9B916-D7BB-4E46-B340-EAD2F295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C64FC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5BDE"/>
    <w:pPr>
      <w:keepNext/>
      <w:keepLines/>
      <w:spacing w:before="480" w:after="12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5BDE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CC64F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A5A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broker.net/docu/?page_id=14&amp;lang=d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://www.iobroker.net/docu/?page_id=2279&amp;lang=de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hyperlink" Target="http://forum.iobroker.net/viewtopic.php?f=37&amp;t=6878&amp;p=7554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sonos-de.custhelp.com/app/answers/detail/a_id/2739/~/einrichten-von-sonos%3A-standardeinrichtung" TargetMode="External"/><Relationship Id="rId11" Type="http://schemas.openxmlformats.org/officeDocument/2006/relationships/hyperlink" Target="http://alexa.amazon.de/spa/index.html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www.iobroker.net/docu/?page_id=14&amp;lang=d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TS6J2EkOYQ&amp;feature=youtu.b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DA8D8-4E5C-4C69-8300-72E493DA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5B1C9883.dotm</Template>
  <TotalTime>0</TotalTime>
  <Pages>15</Pages>
  <Words>5444</Words>
  <Characters>34304</Characters>
  <Application>Microsoft Office Word</Application>
  <DocSecurity>0</DocSecurity>
  <Lines>285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Szendeleit</dc:creator>
  <cp:keywords/>
  <dc:description/>
  <cp:lastModifiedBy>Heiko Szendeleit</cp:lastModifiedBy>
  <cp:revision>3</cp:revision>
  <dcterms:created xsi:type="dcterms:W3CDTF">2017-07-17T08:16:00Z</dcterms:created>
  <dcterms:modified xsi:type="dcterms:W3CDTF">2017-07-17T08:19:00Z</dcterms:modified>
</cp:coreProperties>
</file>